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547F0E" w:rsidRDefault="00A52107">
          <w:pPr>
            <w:rPr>
              <w:kern w:val="28"/>
            </w:rPr>
          </w:pPr>
          <w:r w:rsidRPr="00D875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09B25880" wp14:editId="19F9DA0E">
                    <wp:simplePos x="0" y="0"/>
                    <wp:positionH relativeFrom="margin">
                      <wp:posOffset>4400550</wp:posOffset>
                    </wp:positionH>
                    <wp:positionV relativeFrom="margin">
                      <wp:posOffset>247650</wp:posOffset>
                    </wp:positionV>
                    <wp:extent cx="1463675" cy="781050"/>
                    <wp:effectExtent l="0" t="0" r="0" b="0"/>
                    <wp:wrapNone/>
                    <wp:docPr id="9" name="Tekstni okvir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63675" cy="78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75EB" w:rsidRPr="00AD68FF" w:rsidRDefault="00D875EB" w:rsidP="00D875EB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D875EB" w:rsidRPr="00D875EB" w:rsidRDefault="00D875EB" w:rsidP="00D875EB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Stručni skup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4" o:spid="_x0000_s1026" type="#_x0000_t202" style="position:absolute;margin-left:346.5pt;margin-top:19.5pt;width:115.25pt;height:61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" filled="f" stroked="f">
                    <v:textbox>
                      <w:txbxContent>
                        <w:p w:rsidR="00D875EB" w:rsidRPr="00AD68FF" w:rsidRDefault="00D875EB" w:rsidP="00D875EB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D875EB" w:rsidRPr="00D875EB" w:rsidRDefault="00D875EB" w:rsidP="00D875EB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Stručni skup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AD68FF">
            <w:rPr>
              <w:noProof/>
              <w:sz w:val="56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CED7FA9" wp14:editId="2E473111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-47625</wp:posOffset>
                    </wp:positionV>
                    <wp:extent cx="3609975" cy="590550"/>
                    <wp:effectExtent l="0" t="0" r="0" b="0"/>
                    <wp:wrapNone/>
                    <wp:docPr id="30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9975" cy="590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68FF" w:rsidRPr="007F5EA2" w:rsidRDefault="00AD68FF" w:rsidP="007F5EA2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7F5EA2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Županijsko stručno vijeće školskih knjižničara osnovnih i srednjih škola Međimurske županije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ni okvir 2" o:spid="_x0000_s1027" type="#_x0000_t202" style="position:absolute;margin-left:-11.25pt;margin-top:-3.75pt;width:284.2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" filled="f" stroked="f">
                    <v:textbox>
                      <w:txbxContent>
                        <w:p w:rsidR="00AD68FF" w:rsidRPr="007F5EA2" w:rsidRDefault="00AD68FF" w:rsidP="007F5EA2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F5EA2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Županijsko stručno vijeće školskih knjižničara osnovnih i srednjih škola Međimurske županije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875EB">
            <w:rPr>
              <w:noProof/>
              <w:kern w:val="28"/>
            </w:rPr>
            <mc:AlternateContent>
              <mc:Choice Requires="wps">
                <w:drawing>
                  <wp:anchor distT="0" distB="0" distL="114300" distR="114300" simplePos="0" relativeHeight="251684864" behindDoc="1" locked="0" layoutInCell="1" allowOverlap="1" wp14:anchorId="7C321544" wp14:editId="2866C578">
                    <wp:simplePos x="0" y="0"/>
                    <wp:positionH relativeFrom="page">
                      <wp:posOffset>5238750</wp:posOffset>
                    </wp:positionH>
                    <wp:positionV relativeFrom="page">
                      <wp:posOffset>466090</wp:posOffset>
                    </wp:positionV>
                    <wp:extent cx="1938655" cy="9119235"/>
                    <wp:effectExtent l="0" t="0" r="23495" b="24765"/>
                    <wp:wrapNone/>
                    <wp:docPr id="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8655" cy="91192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9525">
                              <a:solidFill>
                                <a:srgbClr val="A7435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66CE" w:rsidRDefault="008E66C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412.5pt;margin-top:36.7pt;width:152.65pt;height:718.0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" fillcolor="#c00000" strokecolor="#a7435d">
                    <v:textbox>
                      <w:txbxContent>
                        <w:p w:rsidR="008E66CE" w:rsidRDefault="008E66CE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7F5EA2" w:rsidRDefault="00A3538D">
          <w:pPr>
            <w:spacing w:line="276" w:lineRule="auto"/>
            <w:rPr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7BAB3C" wp14:editId="3564F271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468630</wp:posOffset>
                        </wp:positionV>
                      </mc:Fallback>
                    </mc:AlternateContent>
                    <wp:extent cx="128270" cy="6297930"/>
                    <wp:effectExtent l="0" t="0" r="0" b="0"/>
                    <wp:wrapNone/>
                    <wp:docPr id="5" name="Pravokutnik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id="Pravokutnik 8" o:spid="_x0000_s1026" style="position:absolute;margin-left:0;margin-top:0;width:10.1pt;height:495.9pt;z-index:251671552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" fillcolor="black [3213]" stroked="f"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7CB5A420" wp14:editId="5F665FF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Pravokut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id="Pravokutnik 4" o:spid="_x0000_s1026" style="position:absolute;margin-left:0;margin-top:0;width:538.55pt;height:718.2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" filled="f" strokecolor="black [3213]">
                    <w10:wrap anchorx="margin" anchory="margin"/>
                  </v:rect>
                </w:pict>
              </mc:Fallback>
            </mc:AlternateContent>
          </w:r>
        </w:p>
        <w:p w:rsidR="00547F0E" w:rsidRDefault="00A52107">
          <w:pPr>
            <w:spacing w:line="276" w:lineRule="auto"/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 w:rsidRPr="008E66CE">
            <w:rPr>
              <w:noProof/>
              <w:sz w:val="56"/>
            </w:rPr>
            <w:drawing>
              <wp:anchor distT="0" distB="0" distL="114300" distR="114300" simplePos="0" relativeHeight="251686912" behindDoc="1" locked="0" layoutInCell="1" allowOverlap="1" wp14:anchorId="4DF8AB2E" wp14:editId="57CBE0EC">
                <wp:simplePos x="0" y="0"/>
                <wp:positionH relativeFrom="column">
                  <wp:posOffset>2405380</wp:posOffset>
                </wp:positionH>
                <wp:positionV relativeFrom="paragraph">
                  <wp:posOffset>1002665</wp:posOffset>
                </wp:positionV>
                <wp:extent cx="4086225" cy="2724150"/>
                <wp:effectExtent l="171450" t="171450" r="390525" b="361950"/>
                <wp:wrapTight wrapText="bothSides">
                  <wp:wrapPolygon edited="0">
                    <wp:start x="1108" y="-1359"/>
                    <wp:lineTo x="-906" y="-1057"/>
                    <wp:lineTo x="-906" y="22204"/>
                    <wp:lineTo x="-503" y="23110"/>
                    <wp:lineTo x="-503" y="23262"/>
                    <wp:lineTo x="503" y="24017"/>
                    <wp:lineTo x="604" y="24319"/>
                    <wp:lineTo x="22053" y="24319"/>
                    <wp:lineTo x="22154" y="24017"/>
                    <wp:lineTo x="23060" y="23110"/>
                    <wp:lineTo x="23463" y="20845"/>
                    <wp:lineTo x="23564" y="604"/>
                    <wp:lineTo x="22154" y="-1057"/>
                    <wp:lineTo x="21550" y="-1359"/>
                    <wp:lineTo x="1108" y="-1359"/>
                  </wp:wrapPolygon>
                </wp:wrapTight>
                <wp:docPr id="1" name="Slika 1" descr="Slikovni rezultat za oÅ¡ strahonin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likovni rezultat za oÅ¡ strahonin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86225" cy="272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D68FF">
            <w:rPr>
              <w:noProof/>
              <w:sz w:val="56"/>
            </w:rPr>
            <mc:AlternateContent>
              <mc:Choice Requires="wps">
                <w:drawing>
                  <wp:anchor distT="91440" distB="91440" distL="114300" distR="114300" simplePos="0" relativeHeight="251680768" behindDoc="0" locked="0" layoutInCell="1" allowOverlap="1" wp14:anchorId="041A9409" wp14:editId="0AADD3AC">
                    <wp:simplePos x="0" y="0"/>
                    <wp:positionH relativeFrom="margin">
                      <wp:posOffset>-193675</wp:posOffset>
                    </wp:positionH>
                    <wp:positionV relativeFrom="margin">
                      <wp:posOffset>8229600</wp:posOffset>
                    </wp:positionV>
                    <wp:extent cx="6534150" cy="1011555"/>
                    <wp:effectExtent l="0" t="0" r="0" b="0"/>
                    <wp:wrapSquare wrapText="bothSides"/>
                    <wp:docPr id="144" name="Tekstni okvir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4150" cy="1011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68FF" w:rsidRPr="00D875EB" w:rsidRDefault="00A50818" w:rsidP="00AD68FF">
                                <w:pPr>
                                  <w:pStyle w:val="Citat"/>
                                  <w:spacing w:after="0"/>
                                  <w:jc w:val="center"/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</w:pPr>
                                <w:r w:rsidRPr="00D875EB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="00E90708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bookmarkStart w:id="0" w:name="_GoBack"/>
                                <w:bookmarkEnd w:id="0"/>
                                <w:r w:rsidR="007F5EA2" w:rsidRPr="00D875EB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. veljače</w:t>
                                </w:r>
                                <w:r w:rsidR="00AD68FF" w:rsidRPr="00D875EB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 xml:space="preserve"> 201</w:t>
                                </w:r>
                                <w:r w:rsidR="007F5EA2" w:rsidRPr="00D875EB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9</w:t>
                                </w:r>
                                <w:r w:rsidR="00AD68FF" w:rsidRPr="00D875EB">
                                  <w:rPr>
                                    <w:color w:val="auto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3" o:spid="_x0000_s1029" type="#_x0000_t202" style="position:absolute;margin-left:-15.25pt;margin-top:9in;width:514.5pt;height:79.65pt;z-index:2516807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" filled="f" stroked="f">
                    <v:textbox style="mso-fit-shape-to-text:t" inset="0,,0">
                      <w:txbxContent>
                        <w:p w:rsidR="00AD68FF" w:rsidRPr="00D875EB" w:rsidRDefault="00A50818" w:rsidP="00AD68FF">
                          <w:pPr>
                            <w:pStyle w:val="Citat"/>
                            <w:spacing w:after="0"/>
                            <w:jc w:val="center"/>
                            <w:rPr>
                              <w:color w:val="auto"/>
                              <w:sz w:val="32"/>
                              <w:szCs w:val="32"/>
                            </w:rPr>
                          </w:pPr>
                          <w:r w:rsidRPr="00D875EB">
                            <w:rPr>
                              <w:color w:val="auto"/>
                              <w:sz w:val="32"/>
                              <w:szCs w:val="32"/>
                            </w:rPr>
                            <w:t>1</w:t>
                          </w:r>
                          <w:r w:rsidR="00E90708">
                            <w:rPr>
                              <w:color w:val="auto"/>
                              <w:sz w:val="32"/>
                              <w:szCs w:val="32"/>
                            </w:rPr>
                            <w:t>5</w:t>
                          </w:r>
                          <w:bookmarkStart w:id="1" w:name="_GoBack"/>
                          <w:bookmarkEnd w:id="1"/>
                          <w:r w:rsidR="007F5EA2" w:rsidRPr="00D875EB">
                            <w:rPr>
                              <w:color w:val="auto"/>
                              <w:sz w:val="32"/>
                              <w:szCs w:val="32"/>
                            </w:rPr>
                            <w:t>. veljače</w:t>
                          </w:r>
                          <w:r w:rsidR="00AD68FF" w:rsidRPr="00D875EB">
                            <w:rPr>
                              <w:color w:val="auto"/>
                              <w:sz w:val="32"/>
                              <w:szCs w:val="32"/>
                            </w:rPr>
                            <w:t xml:space="preserve"> 201</w:t>
                          </w:r>
                          <w:r w:rsidR="007F5EA2" w:rsidRPr="00D875EB">
                            <w:rPr>
                              <w:color w:val="auto"/>
                              <w:sz w:val="32"/>
                              <w:szCs w:val="32"/>
                            </w:rPr>
                            <w:t>9</w:t>
                          </w:r>
                          <w:r w:rsidR="00AD68FF" w:rsidRPr="00D875EB">
                            <w:rPr>
                              <w:color w:val="auto"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99E1C04" wp14:editId="51A59793">
                    <wp:simplePos x="0" y="0"/>
                    <wp:positionH relativeFrom="margin">
                      <wp:posOffset>323215</wp:posOffset>
                    </wp:positionH>
                    <wp:positionV relativeFrom="margin">
                      <wp:posOffset>5276850</wp:posOffset>
                    </wp:positionV>
                    <wp:extent cx="6016625" cy="804545"/>
                    <wp:effectExtent l="0" t="0" r="0" b="0"/>
                    <wp:wrapNone/>
                    <wp:docPr id="16" name="Tekstni okvir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04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F0E" w:rsidRPr="00AD68FF" w:rsidRDefault="00547F0E" w:rsidP="00AD68FF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D68FF" w:rsidRPr="00D875EB" w:rsidRDefault="007F5EA2" w:rsidP="00AD68FF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D875EB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OŠ </w:t>
                                </w:r>
                                <w:proofErr w:type="spellStart"/>
                                <w:r w:rsidRPr="00D875EB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Strahoninec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25.45pt;margin-top:415.5pt;width:473.75pt;height:63.35pt;z-index:251668480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" filled="f" stroked="f">
                    <v:textbox>
                      <w:txbxContent>
                        <w:p w:rsidR="00547F0E" w:rsidRPr="00AD68FF" w:rsidRDefault="00547F0E" w:rsidP="00AD68FF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D68FF" w:rsidRPr="00D875EB" w:rsidRDefault="007F5EA2" w:rsidP="00AD68FF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D875EB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OŠ </w:t>
                          </w:r>
                          <w:proofErr w:type="spellStart"/>
                          <w:r w:rsidRPr="00D875EB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Strahoninec</w:t>
                          </w:r>
                          <w:proofErr w:type="spellEnd"/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875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58B4BF3D" wp14:editId="29196306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6766560</wp:posOffset>
                        </wp:positionV>
                      </mc:Fallback>
                    </mc:AlternateContent>
                    <wp:extent cx="114935" cy="2825115"/>
                    <wp:effectExtent l="0" t="0" r="0" b="0"/>
                    <wp:wrapNone/>
                    <wp:docPr id="4" name="Pravokutnik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935" cy="282321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id="Pravokutnik 9" o:spid="_x0000_s1026" style="position:absolute;margin-left:0;margin-top:0;width:9.05pt;height:222.45pt;z-index:251672576;visibility:visible;mso-wrap-style:square;mso-width-percent:0;mso-height-percent:325;mso-left-percent:1015;mso-top-percent:700;mso-wrap-distance-left:9pt;mso-wrap-distance-top:0;mso-wrap-distance-right:9pt;mso-wrap-distance-bottom:0;mso-position-horizontal-relative:margin;mso-position-vertical-relative:margin;mso-width-percent: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" fillcolor="#d1282e [3215]" stroked="f">
                    <w10:wrap anchorx="margin" anchory="margin"/>
                  </v:rect>
                </w:pict>
              </mc:Fallback>
            </mc:AlternateContent>
          </w:r>
          <w:r w:rsidR="007F5EA2">
            <w:rPr>
              <w:noProof/>
              <w:sz w:val="56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05EC0464" wp14:editId="4A7114F8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531495</wp:posOffset>
                    </wp:positionV>
                    <wp:extent cx="5591175" cy="466725"/>
                    <wp:effectExtent l="0" t="0" r="9525" b="9525"/>
                    <wp:wrapNone/>
                    <wp:docPr id="8" name="Pravokutnik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911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F5EA2" w:rsidRPr="00D875EB" w:rsidRDefault="007F5EA2" w:rsidP="007F5EA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D875EB">
                                  <w:rPr>
                                    <w:sz w:val="32"/>
                                    <w:szCs w:val="32"/>
                                  </w:rPr>
                                  <w:t>Promicanje ljudskih prava kroz aktivnosti školske knjižnice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avokutnik 8" o:spid="_x0000_s1031" style="position:absolute;margin-left:-11.25pt;margin-top:41.85pt;width:440.25pt;height:36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" fillcolor="#dc5924 [3208]" stroked="f" strokeweight="2.25pt">
                    <v:textbox>
                      <w:txbxContent>
                        <w:p w:rsidR="007F5EA2" w:rsidRPr="00D875EB" w:rsidRDefault="007F5EA2" w:rsidP="007F5EA2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D875EB">
                            <w:rPr>
                              <w:sz w:val="32"/>
                              <w:szCs w:val="32"/>
                            </w:rPr>
                            <w:t>Promicanje ljudskih prava kroz aktivnosti školske knjižnice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A3538D">
            <w:rPr>
              <w:sz w:val="56"/>
            </w:rPr>
            <w:br w:type="page"/>
          </w:r>
        </w:p>
      </w:sdtContent>
    </w:sdt>
    <w:p w:rsidR="003A4A91" w:rsidRDefault="00D8244E" w:rsidP="00F30663">
      <w:pPr>
        <w:pStyle w:val="Naslov"/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82816" behindDoc="0" locked="0" layoutInCell="1" allowOverlap="1" wp14:editId="069042D1">
                <wp:simplePos x="0" y="0"/>
                <wp:positionH relativeFrom="margin">
                  <wp:posOffset>-47625</wp:posOffset>
                </wp:positionH>
                <wp:positionV relativeFrom="margin">
                  <wp:posOffset>-95250</wp:posOffset>
                </wp:positionV>
                <wp:extent cx="3143250" cy="1011555"/>
                <wp:effectExtent l="0" t="0" r="0" b="3810"/>
                <wp:wrapSquare wrapText="bothSides"/>
                <wp:docPr id="18" name="Tekstni okvi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44E" w:rsidRPr="001757C0" w:rsidRDefault="00D8244E" w:rsidP="003A4A91">
                            <w:pPr>
                              <w:pStyle w:val="Citat"/>
                              <w:pBdr>
                                <w:top w:val="single" w:sz="18" w:space="1" w:color="FF0000"/>
                                <w:bottom w:val="single" w:sz="18" w:space="1" w:color="FF0000"/>
                              </w:pBdr>
                              <w:spacing w:after="0"/>
                              <w:rPr>
                                <w:i w:val="0"/>
                                <w:color w:val="FF0000"/>
                              </w:rPr>
                            </w:pPr>
                            <w:r w:rsidRPr="003A4A91">
                              <w:rPr>
                                <w:color w:val="FF0000"/>
                              </w:rPr>
                              <w:t>KLASA:</w:t>
                            </w:r>
                            <w:r w:rsidR="001757C0">
                              <w:rPr>
                                <w:i w:val="0"/>
                                <w:color w:val="FF0000"/>
                              </w:rPr>
                              <w:t xml:space="preserve"> </w:t>
                            </w:r>
                            <w:r w:rsidR="002D4D84" w:rsidRPr="002D4D84">
                              <w:rPr>
                                <w:i w:val="0"/>
                                <w:color w:val="FF0000"/>
                              </w:rPr>
                              <w:t>602-07/19-01/04</w:t>
                            </w:r>
                          </w:p>
                          <w:p w:rsidR="00D8244E" w:rsidRPr="003A4A91" w:rsidRDefault="00D8244E" w:rsidP="003A4A91">
                            <w:pPr>
                              <w:pBdr>
                                <w:top w:val="single" w:sz="18" w:space="1" w:color="FF0000"/>
                                <w:bottom w:val="single" w:sz="18" w:space="1" w:color="FF0000"/>
                              </w:pBdr>
                              <w:spacing w:after="0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3A4A91">
                              <w:rPr>
                                <w:color w:val="FF0000"/>
                              </w:rPr>
                              <w:t>UR.BROJ</w:t>
                            </w:r>
                            <w:proofErr w:type="spellEnd"/>
                            <w:r w:rsidRPr="003A4A91">
                              <w:rPr>
                                <w:color w:val="FF0000"/>
                              </w:rPr>
                              <w:t>:</w:t>
                            </w:r>
                            <w:r w:rsidR="001757C0" w:rsidRPr="001757C0">
                              <w:t xml:space="preserve"> </w:t>
                            </w:r>
                            <w:r w:rsidR="002D4D84" w:rsidRPr="002D4D84">
                              <w:rPr>
                                <w:color w:val="C00000"/>
                              </w:rPr>
                              <w:t>2109-23-01-19-01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.75pt;margin-top:-7.5pt;width:247.5pt;height:79.65pt;z-index:2516828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" filled="f" stroked="f">
                <v:textbox style="mso-fit-shape-to-text:t" inset="0,,0">
                  <w:txbxContent>
                    <w:p w:rsidR="00D8244E" w:rsidRPr="001757C0" w:rsidRDefault="00D8244E" w:rsidP="003A4A91">
                      <w:pPr>
                        <w:pStyle w:val="Citat"/>
                        <w:pBdr>
                          <w:top w:val="single" w:sz="18" w:space="1" w:color="FF0000"/>
                          <w:bottom w:val="single" w:sz="18" w:space="1" w:color="FF0000"/>
                        </w:pBdr>
                        <w:spacing w:after="0"/>
                        <w:rPr>
                          <w:i w:val="0"/>
                          <w:color w:val="FF0000"/>
                        </w:rPr>
                      </w:pPr>
                      <w:r w:rsidRPr="003A4A91">
                        <w:rPr>
                          <w:color w:val="FF0000"/>
                        </w:rPr>
                        <w:t>KLASA:</w:t>
                      </w:r>
                      <w:r w:rsidR="001757C0">
                        <w:rPr>
                          <w:i w:val="0"/>
                          <w:color w:val="FF0000"/>
                        </w:rPr>
                        <w:t xml:space="preserve"> </w:t>
                      </w:r>
                      <w:r w:rsidR="002D4D84" w:rsidRPr="002D4D84">
                        <w:rPr>
                          <w:i w:val="0"/>
                          <w:color w:val="FF0000"/>
                        </w:rPr>
                        <w:t>602-07/19-01/04</w:t>
                      </w:r>
                    </w:p>
                    <w:p w:rsidR="00D8244E" w:rsidRPr="003A4A91" w:rsidRDefault="00D8244E" w:rsidP="003A4A91">
                      <w:pPr>
                        <w:pBdr>
                          <w:top w:val="single" w:sz="18" w:space="1" w:color="FF0000"/>
                          <w:bottom w:val="single" w:sz="18" w:space="1" w:color="FF0000"/>
                        </w:pBdr>
                        <w:spacing w:after="0"/>
                        <w:rPr>
                          <w:color w:val="FF0000"/>
                        </w:rPr>
                      </w:pPr>
                      <w:proofErr w:type="spellStart"/>
                      <w:r w:rsidRPr="003A4A91">
                        <w:rPr>
                          <w:color w:val="FF0000"/>
                        </w:rPr>
                        <w:t>UR.BROJ</w:t>
                      </w:r>
                      <w:proofErr w:type="spellEnd"/>
                      <w:r w:rsidRPr="003A4A91">
                        <w:rPr>
                          <w:color w:val="FF0000"/>
                        </w:rPr>
                        <w:t>:</w:t>
                      </w:r>
                      <w:r w:rsidR="001757C0" w:rsidRPr="001757C0">
                        <w:t xml:space="preserve"> </w:t>
                      </w:r>
                      <w:r w:rsidR="002D4D84" w:rsidRPr="002D4D84">
                        <w:rPr>
                          <w:color w:val="C00000"/>
                        </w:rPr>
                        <w:t>2109-23-01-19-01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A4A91" w:rsidRDefault="003A4A91" w:rsidP="003A4A91">
      <w:pPr>
        <w:jc w:val="both"/>
      </w:pPr>
      <w:r w:rsidRPr="003A4A91">
        <w:t xml:space="preserve">Na temelju članka 115. Zakon o odgoju i obrazovanju u osnovnoj i srednjoj školi (Narodne novine, 87/08), članka 4. Zakona o Agenciji za odgoj i obrazovanje (Narodne novine, 91/06), Odluke o imenovanju voditelja/ice županijskog (međužupanijskog) stručnog vijeća – vanjskog suradnika/ice Agencije za odgoj i obrazovanje  (Klasa 602-02/08-01/0089, </w:t>
      </w:r>
      <w:proofErr w:type="spellStart"/>
      <w:r w:rsidRPr="003A4A91">
        <w:t>ur</w:t>
      </w:r>
      <w:proofErr w:type="spellEnd"/>
      <w:r w:rsidRPr="003A4A91">
        <w:t xml:space="preserve">. broj:561/1-08-89) od 1. srpnja 2008. i Odluke o imenovanju voditelja/ice županijskog (međužupanijskog) stručnog vijeća – vanjskog suradnika/ice Agencije za odgoj i obrazovanje  (Klasa: 602-03/08-01/0066, </w:t>
      </w:r>
      <w:proofErr w:type="spellStart"/>
      <w:r w:rsidRPr="003A4A91">
        <w:t>ur</w:t>
      </w:r>
      <w:proofErr w:type="spellEnd"/>
      <w:r w:rsidRPr="003A4A91">
        <w:t xml:space="preserve">. broj:561/1-08-506) od 19. prosinca 2008. čime je određena obveza stručnog usavršavanja školskih knjižničara kroz rad županijskih stručnih vijeća te na temelju članka 18. Zakona o Agenciji za odgoj i obrazovanje (Narodne novine, broj 85/06) i članka 59. Statuta Agencije za odgoj i obrazovanje, Odluke o imenovanju voditelja/ice županijskog/međužupanijskog stručnog vijeća – vanjskog suradnika Agencije za odgoj i obrazovanje (Klasa 602-02/08-01/0089, </w:t>
      </w:r>
      <w:proofErr w:type="spellStart"/>
      <w:r w:rsidRPr="003A4A91">
        <w:t>ur</w:t>
      </w:r>
      <w:proofErr w:type="spellEnd"/>
      <w:r w:rsidRPr="003A4A91">
        <w:t>. broj 561/1-08-507) od 1. srpnja 2008.</w:t>
      </w:r>
    </w:p>
    <w:p w:rsidR="003A4A91" w:rsidRPr="003A4A91" w:rsidRDefault="003A4A91" w:rsidP="003A4A91">
      <w:pPr>
        <w:pBdr>
          <w:top w:val="single" w:sz="18" w:space="1" w:color="FF0000"/>
          <w:bottom w:val="single" w:sz="18" w:space="1" w:color="FF0000"/>
        </w:pBdr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Poziv</w:t>
      </w:r>
    </w:p>
    <w:p w:rsidR="003A4A91" w:rsidRDefault="003A4A91" w:rsidP="003A4A91">
      <w:pPr>
        <w:jc w:val="both"/>
      </w:pPr>
      <w:r>
        <w:t>Voditelj Županijsko stručnog vijeća  Dražen Ružić, poziva na stručni skup školske knjižničare</w:t>
      </w:r>
      <w:r w:rsidRPr="003A4A91">
        <w:t xml:space="preserve"> osnovnih i srednjih škola Međimurske</w:t>
      </w:r>
      <w:r>
        <w:t>.</w:t>
      </w:r>
    </w:p>
    <w:p w:rsidR="003A4A91" w:rsidRPr="003A4A91" w:rsidRDefault="003A4A91" w:rsidP="003A4A91">
      <w:pPr>
        <w:pBdr>
          <w:top w:val="single" w:sz="18" w:space="1" w:color="FF0000"/>
          <w:bottom w:val="single" w:sz="18" w:space="1" w:color="FF0000"/>
        </w:pBdr>
        <w:jc w:val="both"/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Voditelj skupa</w:t>
      </w:r>
    </w:p>
    <w:p w:rsidR="003A4A91" w:rsidRDefault="003A4A91" w:rsidP="003A4A91">
      <w:pPr>
        <w:spacing w:after="0"/>
        <w:jc w:val="both"/>
      </w:pPr>
      <w:r>
        <w:t>Dražen Ružić</w:t>
      </w:r>
    </w:p>
    <w:p w:rsidR="003A4A91" w:rsidRDefault="003A4A91" w:rsidP="003A4A91">
      <w:pPr>
        <w:spacing w:after="0"/>
        <w:jc w:val="both"/>
      </w:pPr>
      <w:r>
        <w:t>III. OŠ Čakovec</w:t>
      </w:r>
    </w:p>
    <w:p w:rsidR="003A4A91" w:rsidRDefault="003A4A91" w:rsidP="003A4A91">
      <w:pPr>
        <w:spacing w:after="0"/>
        <w:jc w:val="both"/>
      </w:pPr>
      <w:r>
        <w:t xml:space="preserve">e-mail: </w:t>
      </w:r>
      <w:hyperlink r:id="rId11" w:history="1">
        <w:r w:rsidRPr="00F8122B">
          <w:rPr>
            <w:rStyle w:val="Hiperveza"/>
          </w:rPr>
          <w:t>druzic6@gmail.com</w:t>
        </w:r>
      </w:hyperlink>
    </w:p>
    <w:p w:rsidR="003A4A91" w:rsidRDefault="0045044A" w:rsidP="00D80401">
      <w:pPr>
        <w:spacing w:after="0"/>
        <w:jc w:val="both"/>
      </w:pPr>
      <w:hyperlink r:id="rId12" w:history="1">
        <w:r w:rsidR="003A4A91" w:rsidRPr="00F8122B">
          <w:rPr>
            <w:rStyle w:val="Hiperveza"/>
          </w:rPr>
          <w:t>tel:040/328 003</w:t>
        </w:r>
      </w:hyperlink>
      <w:r w:rsidR="003A4A91">
        <w:t xml:space="preserve">; </w:t>
      </w:r>
      <w:proofErr w:type="spellStart"/>
      <w:r w:rsidR="003A4A91">
        <w:t>mob</w:t>
      </w:r>
      <w:proofErr w:type="spellEnd"/>
      <w:r w:rsidR="003A4A91">
        <w:t xml:space="preserve">: </w:t>
      </w:r>
      <w:r w:rsidR="00D80401">
        <w:t>099 814 50 88</w:t>
      </w:r>
    </w:p>
    <w:p w:rsidR="00F30663" w:rsidRDefault="00F30663" w:rsidP="00D80401">
      <w:pPr>
        <w:spacing w:after="0"/>
        <w:jc w:val="both"/>
      </w:pPr>
    </w:p>
    <w:p w:rsidR="00D80401" w:rsidRDefault="00D80401" w:rsidP="00D80401">
      <w:pPr>
        <w:spacing w:after="0"/>
        <w:jc w:val="both"/>
      </w:pPr>
    </w:p>
    <w:p w:rsidR="003A4A91" w:rsidRPr="003A4A91" w:rsidRDefault="003A4A91" w:rsidP="003A4A91">
      <w:pPr>
        <w:pBdr>
          <w:top w:val="single" w:sz="18" w:space="1" w:color="FF0000"/>
          <w:bottom w:val="single" w:sz="18" w:space="1" w:color="FF0000"/>
        </w:pBdr>
        <w:jc w:val="both"/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Suorganizator</w:t>
      </w:r>
    </w:p>
    <w:p w:rsidR="009E5867" w:rsidRDefault="007F5EA2" w:rsidP="003A4A91">
      <w:pPr>
        <w:jc w:val="both"/>
      </w:pPr>
      <w:r>
        <w:t xml:space="preserve">Danijela </w:t>
      </w:r>
      <w:proofErr w:type="spellStart"/>
      <w:r>
        <w:t>Slavković</w:t>
      </w:r>
      <w:proofErr w:type="spellEnd"/>
      <w:r>
        <w:t xml:space="preserve">, OŠ </w:t>
      </w:r>
      <w:proofErr w:type="spellStart"/>
      <w:r>
        <w:t>Strahoninec</w:t>
      </w:r>
      <w:proofErr w:type="spellEnd"/>
    </w:p>
    <w:p w:rsidR="00F30663" w:rsidRDefault="009E5867" w:rsidP="003A4A91">
      <w:pPr>
        <w:jc w:val="both"/>
      </w:pPr>
      <w:r>
        <w:t xml:space="preserve">e-mail: </w:t>
      </w:r>
      <w:r w:rsidR="007F5EA2">
        <w:t>danijelaslavkovic75@gmail.com</w:t>
      </w:r>
    </w:p>
    <w:p w:rsidR="003A4A91" w:rsidRPr="001104D8" w:rsidRDefault="003A4A91" w:rsidP="001104D8">
      <w:pPr>
        <w:pBdr>
          <w:top w:val="single" w:sz="18" w:space="1" w:color="FF0000"/>
          <w:bottom w:val="single" w:sz="18" w:space="1" w:color="FF0000"/>
        </w:pBdr>
        <w:jc w:val="both"/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Mjesto</w:t>
      </w:r>
    </w:p>
    <w:p w:rsidR="00F30663" w:rsidRDefault="007F5EA2" w:rsidP="003A4A91">
      <w:pPr>
        <w:jc w:val="both"/>
      </w:pPr>
      <w:r>
        <w:t xml:space="preserve">OŠ </w:t>
      </w:r>
      <w:proofErr w:type="spellStart"/>
      <w:r>
        <w:t>Strahoninec</w:t>
      </w:r>
      <w:proofErr w:type="spellEnd"/>
      <w:r>
        <w:t xml:space="preserve">, </w:t>
      </w:r>
      <w:r w:rsidRPr="007F5EA2">
        <w:t>Čakovečka ul. 55, 40000, Čakovec</w:t>
      </w:r>
    </w:p>
    <w:p w:rsidR="003A4A91" w:rsidRPr="003A4A91" w:rsidRDefault="003A4A91" w:rsidP="003A4A91">
      <w:pPr>
        <w:pBdr>
          <w:top w:val="single" w:sz="18" w:space="1" w:color="FF0000"/>
          <w:bottom w:val="single" w:sz="18" w:space="1" w:color="FF0000"/>
        </w:pBdr>
        <w:jc w:val="both"/>
        <w:rPr>
          <w:color w:val="FF0000"/>
          <w:sz w:val="32"/>
          <w:szCs w:val="32"/>
        </w:rPr>
      </w:pPr>
      <w:r w:rsidRPr="003A4A91">
        <w:rPr>
          <w:color w:val="FF0000"/>
          <w:sz w:val="32"/>
          <w:szCs w:val="32"/>
        </w:rPr>
        <w:t>Vrijeme</w:t>
      </w:r>
    </w:p>
    <w:p w:rsidR="00D80401" w:rsidRDefault="007F5EA2" w:rsidP="003A4A91">
      <w:pPr>
        <w:jc w:val="both"/>
      </w:pPr>
      <w:r>
        <w:t>Srijeda, 27. veljače 2019</w:t>
      </w:r>
      <w:r w:rsidR="003A4A91">
        <w:t>. u 9,00 sati</w:t>
      </w:r>
    </w:p>
    <w:p w:rsidR="00D80401" w:rsidRDefault="00D80401">
      <w:pPr>
        <w:spacing w:line="276" w:lineRule="auto"/>
      </w:pPr>
      <w:r>
        <w:br w:type="page"/>
      </w:r>
    </w:p>
    <w:p w:rsidR="00C21E91" w:rsidRPr="00267676" w:rsidRDefault="00D875EB" w:rsidP="003A4A91">
      <w:pPr>
        <w:jc w:val="both"/>
        <w:rPr>
          <w:rFonts w:ascii="Arial Black" w:hAnsi="Arial Black"/>
          <w:color w:val="C00000"/>
          <w:sz w:val="32"/>
          <w:szCs w:val="32"/>
        </w:rPr>
      </w:pPr>
      <w:r w:rsidRPr="00D875EB">
        <w:rPr>
          <w:noProof/>
          <w:kern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59DEEEB" wp14:editId="36E36558">
                <wp:simplePos x="0" y="0"/>
                <wp:positionH relativeFrom="page">
                  <wp:posOffset>5238750</wp:posOffset>
                </wp:positionH>
                <wp:positionV relativeFrom="page">
                  <wp:posOffset>466725</wp:posOffset>
                </wp:positionV>
                <wp:extent cx="1943100" cy="9114790"/>
                <wp:effectExtent l="0" t="0" r="19050" b="10160"/>
                <wp:wrapNone/>
                <wp:docPr id="10" name="Tekstni okvi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1147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A743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5EB" w:rsidRDefault="00D875EB" w:rsidP="00D875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" o:spid="_x0000_s1033" type="#_x0000_t202" style="position:absolute;left:0;text-align:left;margin-left:412.5pt;margin-top:36.75pt;width:153pt;height:717.7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" fillcolor="#c00000" strokecolor="#a7435d">
                <v:textbox>
                  <w:txbxContent>
                    <w:p w:rsidR="00D875EB" w:rsidRDefault="00D875EB" w:rsidP="00D875EB"/>
                  </w:txbxContent>
                </v:textbox>
                <w10:wrap anchorx="page" anchory="page"/>
              </v:shape>
            </w:pict>
          </mc:Fallback>
        </mc:AlternateContent>
      </w:r>
      <w:r w:rsidR="00C21E91" w:rsidRPr="00D875EB">
        <w:rPr>
          <w:rFonts w:ascii="Arial Black" w:hAnsi="Arial Black"/>
          <w:color w:val="C00000"/>
          <w:sz w:val="32"/>
          <w:szCs w:val="32"/>
        </w:rPr>
        <w:t>PROGRAM</w:t>
      </w:r>
      <w:r w:rsidRPr="00D875EB">
        <w:rPr>
          <w:rFonts w:ascii="Arial Black" w:hAnsi="Arial Black"/>
          <w:color w:val="C00000"/>
          <w:sz w:val="32"/>
          <w:szCs w:val="32"/>
        </w:rPr>
        <w:t xml:space="preserve"> STRUČNOG SKUPA</w:t>
      </w:r>
    </w:p>
    <w:p w:rsidR="00DF0109" w:rsidRDefault="00D875EB" w:rsidP="00DF0109">
      <w:pPr>
        <w:spacing w:line="276" w:lineRule="auto"/>
        <w:jc w:val="both"/>
        <w:rPr>
          <w:sz w:val="28"/>
          <w:szCs w:val="28"/>
        </w:rPr>
      </w:pPr>
      <w:r w:rsidRPr="00D875EB">
        <w:rPr>
          <w:i/>
          <w:sz w:val="28"/>
          <w:szCs w:val="28"/>
        </w:rPr>
        <w:t>Okupljanje i registracija sudionika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75EB">
        <w:rPr>
          <w:b/>
          <w:color w:val="D9D9D9" w:themeColor="background1" w:themeShade="D9"/>
          <w:sz w:val="28"/>
          <w:szCs w:val="28"/>
        </w:rPr>
        <w:t>8:30 - 9:00</w:t>
      </w:r>
    </w:p>
    <w:p w:rsidR="00D875EB" w:rsidRDefault="00D875EB" w:rsidP="00DF0109">
      <w:pPr>
        <w:spacing w:line="276" w:lineRule="auto"/>
        <w:jc w:val="both"/>
        <w:rPr>
          <w:sz w:val="28"/>
          <w:szCs w:val="28"/>
        </w:rPr>
      </w:pPr>
      <w:r w:rsidRPr="00D875EB">
        <w:rPr>
          <w:i/>
          <w:sz w:val="28"/>
          <w:szCs w:val="28"/>
        </w:rPr>
        <w:t>Pozdravni govori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75EB">
        <w:rPr>
          <w:b/>
          <w:color w:val="D9D9D9" w:themeColor="background1" w:themeShade="D9"/>
          <w:sz w:val="28"/>
          <w:szCs w:val="28"/>
        </w:rPr>
        <w:t>9:00 - 9:15</w:t>
      </w:r>
    </w:p>
    <w:p w:rsidR="00267676" w:rsidRDefault="00267676" w:rsidP="00DF0109">
      <w:pPr>
        <w:spacing w:line="276" w:lineRule="auto"/>
        <w:jc w:val="both"/>
        <w:rPr>
          <w:sz w:val="28"/>
          <w:szCs w:val="28"/>
        </w:rPr>
      </w:pPr>
    </w:p>
    <w:p w:rsidR="00D875EB" w:rsidRPr="00267676" w:rsidRDefault="00D875EB" w:rsidP="00D875EB">
      <w:pPr>
        <w:spacing w:line="276" w:lineRule="auto"/>
        <w:jc w:val="both"/>
        <w:rPr>
          <w:b/>
          <w:color w:val="D9D9D9" w:themeColor="background1" w:themeShade="D9"/>
          <w:sz w:val="24"/>
          <w:szCs w:val="24"/>
        </w:rPr>
      </w:pPr>
      <w:r w:rsidRPr="00D875EB">
        <w:rPr>
          <w:b/>
          <w:i/>
          <w:sz w:val="24"/>
          <w:szCs w:val="24"/>
        </w:rPr>
        <w:t xml:space="preserve">Kreativnost i inovativnost u nastavi </w:t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 w:rsidRPr="00267676">
        <w:rPr>
          <w:b/>
          <w:color w:val="D9D9D9" w:themeColor="background1" w:themeShade="D9"/>
          <w:sz w:val="24"/>
          <w:szCs w:val="24"/>
        </w:rPr>
        <w:t>9:15 - 10:00</w:t>
      </w:r>
    </w:p>
    <w:p w:rsidR="00D875EB" w:rsidRDefault="00D875EB" w:rsidP="00D875EB">
      <w:pPr>
        <w:spacing w:line="276" w:lineRule="auto"/>
        <w:jc w:val="both"/>
        <w:rPr>
          <w:sz w:val="24"/>
          <w:szCs w:val="24"/>
        </w:rPr>
      </w:pPr>
      <w:r w:rsidRPr="00D875EB">
        <w:rPr>
          <w:sz w:val="24"/>
          <w:szCs w:val="24"/>
        </w:rPr>
        <w:t>Sanja Novak, Tehnička škola Čakovec</w:t>
      </w:r>
    </w:p>
    <w:p w:rsidR="00D875EB" w:rsidRPr="00D875EB" w:rsidRDefault="00D875EB" w:rsidP="00D875EB">
      <w:pPr>
        <w:spacing w:line="240" w:lineRule="auto"/>
        <w:jc w:val="both"/>
        <w:rPr>
          <w:sz w:val="24"/>
          <w:szCs w:val="24"/>
        </w:rPr>
      </w:pPr>
    </w:p>
    <w:p w:rsidR="00D875EB" w:rsidRPr="00D875EB" w:rsidRDefault="00D875EB" w:rsidP="00D875EB">
      <w:pPr>
        <w:spacing w:line="276" w:lineRule="auto"/>
        <w:jc w:val="both"/>
        <w:rPr>
          <w:b/>
          <w:i/>
          <w:sz w:val="24"/>
          <w:szCs w:val="24"/>
        </w:rPr>
      </w:pPr>
      <w:r w:rsidRPr="00D875EB">
        <w:rPr>
          <w:b/>
          <w:i/>
          <w:sz w:val="24"/>
          <w:szCs w:val="24"/>
        </w:rPr>
        <w:t xml:space="preserve">Izrada nacrta Pravilnika za izbor </w:t>
      </w:r>
      <w:proofErr w:type="spellStart"/>
      <w:r w:rsidRPr="00D875EB">
        <w:rPr>
          <w:b/>
          <w:i/>
          <w:sz w:val="24"/>
          <w:szCs w:val="24"/>
        </w:rPr>
        <w:t>najčitača</w:t>
      </w:r>
      <w:proofErr w:type="spellEnd"/>
      <w:r w:rsidRPr="00D875EB">
        <w:rPr>
          <w:b/>
          <w:i/>
          <w:sz w:val="24"/>
          <w:szCs w:val="24"/>
        </w:rPr>
        <w:t xml:space="preserve"> </w:t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 w:rsidRPr="00267676">
        <w:rPr>
          <w:b/>
          <w:color w:val="D9D9D9" w:themeColor="background1" w:themeShade="D9"/>
          <w:sz w:val="24"/>
          <w:szCs w:val="24"/>
        </w:rPr>
        <w:t>10:00 - 11:00</w:t>
      </w:r>
    </w:p>
    <w:p w:rsidR="00D875EB" w:rsidRDefault="00D875EB" w:rsidP="00D875EB">
      <w:pPr>
        <w:spacing w:line="276" w:lineRule="auto"/>
        <w:jc w:val="both"/>
        <w:rPr>
          <w:sz w:val="24"/>
          <w:szCs w:val="24"/>
        </w:rPr>
      </w:pPr>
      <w:r w:rsidRPr="00D875EB">
        <w:rPr>
          <w:sz w:val="24"/>
          <w:szCs w:val="24"/>
        </w:rPr>
        <w:t>Sanja Novak, Tehnička škola Čakovec</w:t>
      </w:r>
    </w:p>
    <w:p w:rsidR="00D875EB" w:rsidRPr="00D875EB" w:rsidRDefault="00D875EB" w:rsidP="00D875EB">
      <w:pPr>
        <w:spacing w:line="240" w:lineRule="auto"/>
        <w:jc w:val="both"/>
        <w:rPr>
          <w:sz w:val="24"/>
          <w:szCs w:val="24"/>
        </w:rPr>
      </w:pPr>
    </w:p>
    <w:p w:rsidR="00D875EB" w:rsidRPr="00D875EB" w:rsidRDefault="00D875EB" w:rsidP="00D875EB">
      <w:pPr>
        <w:spacing w:line="276" w:lineRule="auto"/>
        <w:jc w:val="both"/>
        <w:rPr>
          <w:b/>
          <w:i/>
          <w:sz w:val="24"/>
          <w:szCs w:val="24"/>
        </w:rPr>
      </w:pPr>
      <w:r w:rsidRPr="00D875EB">
        <w:rPr>
          <w:b/>
          <w:i/>
          <w:sz w:val="24"/>
          <w:szCs w:val="24"/>
        </w:rPr>
        <w:t>Učiti kako učiti - stvaranje okruženja za učenje</w:t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 w:rsidRPr="00267676">
        <w:rPr>
          <w:b/>
          <w:color w:val="D9D9D9" w:themeColor="background1" w:themeShade="D9"/>
          <w:sz w:val="24"/>
          <w:szCs w:val="24"/>
        </w:rPr>
        <w:t>11:00 - 12:00</w:t>
      </w:r>
    </w:p>
    <w:p w:rsidR="00D875EB" w:rsidRDefault="00D875EB" w:rsidP="00D875EB">
      <w:pPr>
        <w:spacing w:line="276" w:lineRule="auto"/>
        <w:jc w:val="both"/>
        <w:rPr>
          <w:sz w:val="24"/>
          <w:szCs w:val="24"/>
        </w:rPr>
      </w:pPr>
      <w:r w:rsidRPr="00D875EB">
        <w:rPr>
          <w:sz w:val="24"/>
          <w:szCs w:val="24"/>
        </w:rPr>
        <w:t>Vlasta Horvat, OŠ Sveta Marija</w:t>
      </w:r>
    </w:p>
    <w:p w:rsidR="00D875EB" w:rsidRDefault="00D875EB" w:rsidP="00267676">
      <w:pPr>
        <w:spacing w:after="0" w:line="240" w:lineRule="auto"/>
        <w:jc w:val="both"/>
        <w:rPr>
          <w:sz w:val="24"/>
          <w:szCs w:val="24"/>
        </w:rPr>
      </w:pPr>
    </w:p>
    <w:p w:rsidR="00267676" w:rsidRPr="00267676" w:rsidRDefault="00267676" w:rsidP="00267676">
      <w:pPr>
        <w:spacing w:after="0" w:line="240" w:lineRule="auto"/>
        <w:jc w:val="both"/>
        <w:rPr>
          <w:b/>
          <w:sz w:val="24"/>
          <w:szCs w:val="24"/>
        </w:rPr>
      </w:pPr>
      <w:r w:rsidRPr="00267676">
        <w:rPr>
          <w:i/>
          <w:sz w:val="24"/>
          <w:szCs w:val="24"/>
        </w:rPr>
        <w:t>Stanka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267676">
        <w:rPr>
          <w:b/>
          <w:color w:val="D9D9D9" w:themeColor="background1" w:themeShade="D9"/>
          <w:sz w:val="24"/>
          <w:szCs w:val="24"/>
        </w:rPr>
        <w:t>12:00 - 12:30</w:t>
      </w:r>
    </w:p>
    <w:p w:rsidR="00267676" w:rsidRPr="00D875EB" w:rsidRDefault="00267676" w:rsidP="00D875EB">
      <w:pPr>
        <w:spacing w:line="240" w:lineRule="auto"/>
        <w:jc w:val="both"/>
        <w:rPr>
          <w:sz w:val="24"/>
          <w:szCs w:val="24"/>
        </w:rPr>
      </w:pPr>
    </w:p>
    <w:p w:rsidR="00D875EB" w:rsidRPr="00D875EB" w:rsidRDefault="00D875EB" w:rsidP="00D875EB">
      <w:pPr>
        <w:spacing w:line="276" w:lineRule="auto"/>
        <w:jc w:val="both"/>
        <w:rPr>
          <w:b/>
          <w:i/>
          <w:sz w:val="24"/>
          <w:szCs w:val="24"/>
        </w:rPr>
      </w:pPr>
      <w:r w:rsidRPr="00D875EB">
        <w:rPr>
          <w:b/>
          <w:i/>
          <w:sz w:val="24"/>
          <w:szCs w:val="24"/>
        </w:rPr>
        <w:t>Promicanje ljudskih prava kroz aktivnosti školske knjižnice</w:t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 w:rsidRPr="00267676">
        <w:rPr>
          <w:b/>
          <w:color w:val="D9D9D9" w:themeColor="background1" w:themeShade="D9"/>
          <w:sz w:val="24"/>
          <w:szCs w:val="24"/>
        </w:rPr>
        <w:t>12:30 - 13:30</w:t>
      </w:r>
      <w:r w:rsidRPr="00267676">
        <w:rPr>
          <w:b/>
          <w:i/>
          <w:color w:val="D9D9D9" w:themeColor="background1" w:themeShade="D9"/>
          <w:sz w:val="24"/>
          <w:szCs w:val="24"/>
        </w:rPr>
        <w:t xml:space="preserve"> </w:t>
      </w:r>
    </w:p>
    <w:p w:rsidR="00D875EB" w:rsidRDefault="00D875EB" w:rsidP="00D875EB">
      <w:pPr>
        <w:spacing w:line="276" w:lineRule="auto"/>
        <w:jc w:val="both"/>
        <w:rPr>
          <w:sz w:val="24"/>
          <w:szCs w:val="24"/>
        </w:rPr>
      </w:pPr>
      <w:r w:rsidRPr="00D875EB">
        <w:rPr>
          <w:sz w:val="24"/>
          <w:szCs w:val="24"/>
        </w:rPr>
        <w:t>Marta Trstenjak, OŠ Podturen</w:t>
      </w:r>
    </w:p>
    <w:p w:rsidR="00D875EB" w:rsidRPr="00D875EB" w:rsidRDefault="00D875EB" w:rsidP="00D875EB">
      <w:pPr>
        <w:spacing w:line="240" w:lineRule="auto"/>
        <w:jc w:val="both"/>
        <w:rPr>
          <w:sz w:val="24"/>
          <w:szCs w:val="24"/>
        </w:rPr>
      </w:pPr>
    </w:p>
    <w:p w:rsidR="00D875EB" w:rsidRPr="00D875EB" w:rsidRDefault="00D875EB" w:rsidP="00D875EB">
      <w:pPr>
        <w:spacing w:line="276" w:lineRule="auto"/>
        <w:jc w:val="both"/>
        <w:rPr>
          <w:b/>
          <w:i/>
          <w:sz w:val="24"/>
          <w:szCs w:val="24"/>
        </w:rPr>
      </w:pPr>
      <w:r w:rsidRPr="00D875EB">
        <w:rPr>
          <w:b/>
          <w:i/>
          <w:sz w:val="24"/>
          <w:szCs w:val="24"/>
        </w:rPr>
        <w:t>31. Proljetna škola školskih knjižničara</w:t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 w:rsidRPr="00267676">
        <w:rPr>
          <w:b/>
          <w:color w:val="D9D9D9" w:themeColor="background1" w:themeShade="D9"/>
          <w:sz w:val="24"/>
          <w:szCs w:val="24"/>
        </w:rPr>
        <w:t>13:30 - 14:15</w:t>
      </w:r>
    </w:p>
    <w:p w:rsidR="00D875EB" w:rsidRDefault="00D875EB" w:rsidP="00D875EB">
      <w:pPr>
        <w:spacing w:line="276" w:lineRule="auto"/>
        <w:jc w:val="both"/>
        <w:rPr>
          <w:sz w:val="24"/>
          <w:szCs w:val="24"/>
        </w:rPr>
      </w:pPr>
      <w:r w:rsidRPr="00D875EB">
        <w:rPr>
          <w:sz w:val="24"/>
          <w:szCs w:val="24"/>
        </w:rPr>
        <w:t>Dražen Ružić, III. OŠ Čakovec</w:t>
      </w:r>
    </w:p>
    <w:p w:rsidR="00D875EB" w:rsidRPr="00D875EB" w:rsidRDefault="00D875EB" w:rsidP="00D875EB">
      <w:pPr>
        <w:spacing w:line="240" w:lineRule="auto"/>
        <w:jc w:val="both"/>
        <w:rPr>
          <w:sz w:val="24"/>
          <w:szCs w:val="24"/>
        </w:rPr>
      </w:pPr>
    </w:p>
    <w:p w:rsidR="00D875EB" w:rsidRPr="00267676" w:rsidRDefault="00D875EB" w:rsidP="00D875EB">
      <w:pPr>
        <w:spacing w:line="276" w:lineRule="auto"/>
        <w:jc w:val="both"/>
        <w:rPr>
          <w:b/>
          <w:sz w:val="24"/>
          <w:szCs w:val="24"/>
        </w:rPr>
      </w:pPr>
      <w:r w:rsidRPr="00D875EB">
        <w:rPr>
          <w:b/>
          <w:i/>
          <w:sz w:val="24"/>
          <w:szCs w:val="24"/>
        </w:rPr>
        <w:t xml:space="preserve">Život i djelo </w:t>
      </w:r>
      <w:proofErr w:type="spellStart"/>
      <w:r w:rsidRPr="00D875EB">
        <w:rPr>
          <w:b/>
          <w:i/>
          <w:sz w:val="24"/>
          <w:szCs w:val="24"/>
        </w:rPr>
        <w:t>Paje</w:t>
      </w:r>
      <w:proofErr w:type="spellEnd"/>
      <w:r w:rsidRPr="00D875EB">
        <w:rPr>
          <w:b/>
          <w:i/>
          <w:sz w:val="24"/>
          <w:szCs w:val="24"/>
        </w:rPr>
        <w:t xml:space="preserve"> </w:t>
      </w:r>
      <w:proofErr w:type="spellStart"/>
      <w:r w:rsidRPr="00D875EB">
        <w:rPr>
          <w:b/>
          <w:i/>
          <w:sz w:val="24"/>
          <w:szCs w:val="24"/>
        </w:rPr>
        <w:t>Kanižaja</w:t>
      </w:r>
      <w:proofErr w:type="spellEnd"/>
      <w:r w:rsidRPr="00D875EB">
        <w:rPr>
          <w:b/>
          <w:i/>
          <w:sz w:val="24"/>
          <w:szCs w:val="24"/>
        </w:rPr>
        <w:t xml:space="preserve">  </w:t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color w:val="D9D9D9" w:themeColor="background1" w:themeShade="D9"/>
          <w:sz w:val="24"/>
          <w:szCs w:val="24"/>
        </w:rPr>
        <w:t>14:15 - 15:30</w:t>
      </w:r>
    </w:p>
    <w:p w:rsidR="00D875EB" w:rsidRDefault="00D875EB" w:rsidP="00D875EB">
      <w:pPr>
        <w:spacing w:line="276" w:lineRule="auto"/>
        <w:jc w:val="both"/>
        <w:rPr>
          <w:sz w:val="24"/>
          <w:szCs w:val="24"/>
        </w:rPr>
      </w:pPr>
      <w:r w:rsidRPr="00D875EB">
        <w:rPr>
          <w:sz w:val="24"/>
          <w:szCs w:val="24"/>
        </w:rPr>
        <w:t xml:space="preserve">Marija Tot, OŠ </w:t>
      </w:r>
      <w:proofErr w:type="spellStart"/>
      <w:r w:rsidRPr="00D875EB">
        <w:rPr>
          <w:sz w:val="24"/>
          <w:szCs w:val="24"/>
        </w:rPr>
        <w:t>Domašinec</w:t>
      </w:r>
      <w:proofErr w:type="spellEnd"/>
    </w:p>
    <w:p w:rsidR="00D875EB" w:rsidRPr="00D875EB" w:rsidRDefault="00D875EB" w:rsidP="00D875EB">
      <w:pPr>
        <w:spacing w:line="240" w:lineRule="auto"/>
        <w:jc w:val="both"/>
        <w:rPr>
          <w:sz w:val="24"/>
          <w:szCs w:val="24"/>
        </w:rPr>
      </w:pPr>
    </w:p>
    <w:p w:rsidR="00D875EB" w:rsidRPr="00D875EB" w:rsidRDefault="00D875EB" w:rsidP="00D875EB">
      <w:pPr>
        <w:spacing w:line="276" w:lineRule="auto"/>
        <w:jc w:val="both"/>
        <w:rPr>
          <w:b/>
          <w:i/>
          <w:sz w:val="24"/>
          <w:szCs w:val="24"/>
        </w:rPr>
      </w:pPr>
      <w:r w:rsidRPr="00D875EB">
        <w:rPr>
          <w:b/>
          <w:i/>
          <w:sz w:val="24"/>
          <w:szCs w:val="24"/>
        </w:rPr>
        <w:t xml:space="preserve">Pink </w:t>
      </w:r>
      <w:proofErr w:type="spellStart"/>
      <w:r w:rsidRPr="00D875EB">
        <w:rPr>
          <w:b/>
          <w:i/>
          <w:sz w:val="24"/>
          <w:szCs w:val="24"/>
        </w:rPr>
        <w:t>shirt</w:t>
      </w:r>
      <w:proofErr w:type="spellEnd"/>
      <w:r w:rsidRPr="00D875EB">
        <w:rPr>
          <w:b/>
          <w:i/>
          <w:sz w:val="24"/>
          <w:szCs w:val="24"/>
        </w:rPr>
        <w:t xml:space="preserve"> </w:t>
      </w:r>
      <w:proofErr w:type="spellStart"/>
      <w:r w:rsidRPr="00D875EB">
        <w:rPr>
          <w:b/>
          <w:i/>
          <w:sz w:val="24"/>
          <w:szCs w:val="24"/>
        </w:rPr>
        <w:t>day</w:t>
      </w:r>
      <w:proofErr w:type="spellEnd"/>
      <w:r w:rsidRPr="00D875EB">
        <w:rPr>
          <w:b/>
          <w:i/>
          <w:sz w:val="24"/>
          <w:szCs w:val="24"/>
        </w:rPr>
        <w:t xml:space="preserve">!“ </w:t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i/>
          <w:sz w:val="24"/>
          <w:szCs w:val="24"/>
        </w:rPr>
        <w:tab/>
      </w:r>
      <w:r w:rsidR="00267676">
        <w:rPr>
          <w:b/>
          <w:color w:val="D9D9D9" w:themeColor="background1" w:themeShade="D9"/>
          <w:sz w:val="24"/>
          <w:szCs w:val="24"/>
        </w:rPr>
        <w:t>15:30</w:t>
      </w:r>
      <w:r w:rsidR="00267676" w:rsidRPr="00267676">
        <w:rPr>
          <w:b/>
          <w:color w:val="D9D9D9" w:themeColor="background1" w:themeShade="D9"/>
          <w:sz w:val="24"/>
          <w:szCs w:val="24"/>
        </w:rPr>
        <w:t xml:space="preserve"> - 16</w:t>
      </w:r>
      <w:r w:rsidR="00267676">
        <w:rPr>
          <w:b/>
          <w:color w:val="D9D9D9" w:themeColor="background1" w:themeShade="D9"/>
          <w:sz w:val="24"/>
          <w:szCs w:val="24"/>
        </w:rPr>
        <w:t>:30</w:t>
      </w:r>
    </w:p>
    <w:p w:rsidR="00D875EB" w:rsidRDefault="00D875EB" w:rsidP="00D875EB">
      <w:pPr>
        <w:spacing w:line="276" w:lineRule="auto"/>
        <w:jc w:val="both"/>
        <w:rPr>
          <w:sz w:val="26"/>
          <w:szCs w:val="26"/>
        </w:rPr>
      </w:pPr>
      <w:r w:rsidRPr="00D875EB">
        <w:rPr>
          <w:sz w:val="24"/>
          <w:szCs w:val="24"/>
        </w:rPr>
        <w:t xml:space="preserve">Danijela </w:t>
      </w:r>
      <w:proofErr w:type="spellStart"/>
      <w:r w:rsidRPr="00D875EB">
        <w:rPr>
          <w:sz w:val="26"/>
          <w:szCs w:val="26"/>
        </w:rPr>
        <w:t>Slavković</w:t>
      </w:r>
      <w:proofErr w:type="spellEnd"/>
      <w:r w:rsidRPr="00D875EB">
        <w:rPr>
          <w:sz w:val="26"/>
          <w:szCs w:val="26"/>
        </w:rPr>
        <w:t xml:space="preserve">, OŠ </w:t>
      </w:r>
      <w:proofErr w:type="spellStart"/>
      <w:r w:rsidRPr="00D875EB">
        <w:rPr>
          <w:sz w:val="26"/>
          <w:szCs w:val="26"/>
        </w:rPr>
        <w:t>Strahoninec</w:t>
      </w:r>
      <w:proofErr w:type="spellEnd"/>
    </w:p>
    <w:p w:rsidR="00D875EB" w:rsidRPr="00267676" w:rsidRDefault="00267676" w:rsidP="00D875EB">
      <w:pPr>
        <w:spacing w:line="276" w:lineRule="auto"/>
        <w:jc w:val="both"/>
        <w:rPr>
          <w:i/>
          <w:sz w:val="26"/>
          <w:szCs w:val="26"/>
        </w:rPr>
      </w:pPr>
      <w:r w:rsidRPr="00267676">
        <w:rPr>
          <w:i/>
          <w:sz w:val="26"/>
          <w:szCs w:val="26"/>
        </w:rPr>
        <w:t>Razno</w:t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b/>
          <w:color w:val="D9D9D9" w:themeColor="background1" w:themeShade="D9"/>
          <w:sz w:val="26"/>
          <w:szCs w:val="26"/>
        </w:rPr>
        <w:t>16:30 - 17:00</w:t>
      </w:r>
    </w:p>
    <w:p w:rsidR="00C21E91" w:rsidRPr="00267676" w:rsidRDefault="00C21E91" w:rsidP="00C21E91">
      <w:pPr>
        <w:pStyle w:val="ecxmsonormal"/>
        <w:spacing w:before="0" w:beforeAutospacing="0" w:after="0" w:afterAutospacing="0"/>
        <w:rPr>
          <w:rFonts w:asciiTheme="majorHAnsi" w:hAnsiTheme="majorHAnsi"/>
          <w:color w:val="C00000"/>
          <w:sz w:val="32"/>
          <w:szCs w:val="32"/>
        </w:rPr>
      </w:pPr>
      <w:r w:rsidRPr="00267676">
        <w:rPr>
          <w:rFonts w:asciiTheme="majorHAnsi" w:hAnsiTheme="majorHAnsi"/>
          <w:color w:val="C00000"/>
          <w:sz w:val="32"/>
          <w:szCs w:val="32"/>
        </w:rPr>
        <w:lastRenderedPageBreak/>
        <w:t>NAPOMENE</w:t>
      </w:r>
    </w:p>
    <w:p w:rsidR="00C21E91" w:rsidRDefault="00C21E91" w:rsidP="00C21E91">
      <w:pPr>
        <w:pStyle w:val="ecxmsonormal"/>
        <w:spacing w:before="0" w:beforeAutospacing="0" w:after="0" w:afterAutospacing="0"/>
        <w:rPr>
          <w:rFonts w:ascii="Calibri" w:hAnsi="Calibri"/>
          <w:sz w:val="18"/>
          <w:szCs w:val="20"/>
        </w:rPr>
      </w:pPr>
    </w:p>
    <w:p w:rsidR="00C21E91" w:rsidRDefault="00C21E9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C21E91" w:rsidRPr="00C21E91" w:rsidRDefault="00C21E9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C21E91">
        <w:rPr>
          <w:rFonts w:ascii="Calibri" w:hAnsi="Calibri"/>
          <w:sz w:val="28"/>
          <w:szCs w:val="28"/>
        </w:rPr>
        <w:t xml:space="preserve">Molim Vas  da obvezatno, najkasnije do </w:t>
      </w:r>
      <w:r w:rsidR="00267676">
        <w:rPr>
          <w:rFonts w:ascii="Calibri" w:hAnsi="Calibri"/>
          <w:sz w:val="28"/>
          <w:szCs w:val="28"/>
        </w:rPr>
        <w:t>utorka 26. veljače</w:t>
      </w:r>
      <w:r w:rsidRPr="00C21E91">
        <w:rPr>
          <w:rFonts w:ascii="Calibri" w:hAnsi="Calibri"/>
          <w:sz w:val="28"/>
          <w:szCs w:val="28"/>
        </w:rPr>
        <w:t xml:space="preserve"> 201</w:t>
      </w:r>
      <w:r w:rsidR="00267676">
        <w:rPr>
          <w:rFonts w:ascii="Calibri" w:hAnsi="Calibri"/>
          <w:sz w:val="28"/>
          <w:szCs w:val="28"/>
        </w:rPr>
        <w:t>9</w:t>
      </w:r>
      <w:r w:rsidRPr="00C21E91">
        <w:rPr>
          <w:rFonts w:ascii="Calibri" w:hAnsi="Calibri"/>
          <w:sz w:val="28"/>
          <w:szCs w:val="28"/>
        </w:rPr>
        <w:t xml:space="preserve">. potvrdite svoj dolazak na stručni skup na stranicama </w:t>
      </w:r>
      <w:hyperlink r:id="rId13" w:history="1">
        <w:r w:rsidRPr="00C21E91">
          <w:rPr>
            <w:rStyle w:val="Hiperveza"/>
            <w:rFonts w:ascii="Calibri" w:hAnsi="Calibri"/>
            <w:sz w:val="28"/>
            <w:szCs w:val="28"/>
          </w:rPr>
          <w:t>http://www.ettaedu.eu/StrucniSkupoviZSV.aspx</w:t>
        </w:r>
      </w:hyperlink>
      <w:r w:rsidRPr="00C21E91">
        <w:rPr>
          <w:rFonts w:ascii="Calibri" w:hAnsi="Calibri"/>
          <w:sz w:val="28"/>
          <w:szCs w:val="28"/>
        </w:rPr>
        <w:t xml:space="preserve">, te mi na taj način olakšate organizaciju skupa. </w:t>
      </w:r>
    </w:p>
    <w:p w:rsidR="00C21E91" w:rsidRPr="00C21E91" w:rsidRDefault="00C21E9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C21E91" w:rsidRDefault="00C21E9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C21E91">
        <w:rPr>
          <w:rFonts w:ascii="Calibri" w:hAnsi="Calibri"/>
          <w:sz w:val="28"/>
          <w:szCs w:val="28"/>
        </w:rPr>
        <w:t>Sudjelovanje u radu županijskih stručnih vijeća dio je stručnog usavršavanja školskih knjižničara koje je u godišnjoj normi (</w:t>
      </w:r>
      <w:r w:rsidRPr="00C21E91">
        <w:rPr>
          <w:rFonts w:ascii="Calibri" w:hAnsi="Calibri"/>
          <w:i/>
          <w:sz w:val="28"/>
          <w:szCs w:val="28"/>
        </w:rPr>
        <w:t>Rješenje o tjednom zaduženju</w:t>
      </w:r>
      <w:r w:rsidRPr="00C21E91">
        <w:rPr>
          <w:rFonts w:ascii="Calibri" w:hAnsi="Calibri"/>
          <w:sz w:val="28"/>
          <w:szCs w:val="28"/>
        </w:rPr>
        <w:t>) pa je stoga i OBVEZNO!</w:t>
      </w:r>
    </w:p>
    <w:p w:rsidR="005F7CE1" w:rsidRDefault="005F7CE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5F7CE1" w:rsidRDefault="005F7CE1" w:rsidP="00C21E91">
      <w:pPr>
        <w:autoSpaceDE w:val="0"/>
        <w:autoSpaceDN w:val="0"/>
        <w:adjustRightInd w:val="0"/>
        <w:jc w:val="both"/>
      </w:pPr>
      <w:r>
        <w:rPr>
          <w:rFonts w:ascii="Calibri" w:hAnsi="Calibri"/>
          <w:sz w:val="28"/>
          <w:szCs w:val="28"/>
        </w:rPr>
        <w:t>Nakon Županijskog stručnog vijeća molim Vas da popunite upitnik koji se nalazi na webu</w:t>
      </w:r>
      <w:r>
        <w:t>:</w:t>
      </w:r>
    </w:p>
    <w:p w:rsidR="005F7CE1" w:rsidRDefault="002D4D84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2D4D84">
        <w:rPr>
          <w:rFonts w:ascii="Calibri" w:hAnsi="Calibri"/>
          <w:sz w:val="28"/>
          <w:szCs w:val="28"/>
        </w:rPr>
        <w:t>https://docs.google.com/forms/d/e/1FAIpQLSfzTAixFntD8RqN5-CSZXsSMb6nG2t6Y_yOPo6kUJBXukXDRw/viewform?vc=0&amp;c=0&amp;w=1</w:t>
      </w:r>
    </w:p>
    <w:p w:rsidR="005F7CE1" w:rsidRDefault="005F7CE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5F7CE1" w:rsidRPr="00C21E91" w:rsidRDefault="005F7CE1" w:rsidP="00C21E91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:rsidR="00375F78" w:rsidRDefault="00375F78" w:rsidP="00C21E91">
      <w:pPr>
        <w:jc w:val="both"/>
        <w:rPr>
          <w:sz w:val="28"/>
          <w:szCs w:val="28"/>
        </w:rPr>
      </w:pPr>
    </w:p>
    <w:p w:rsidR="00375F78" w:rsidRDefault="00375F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75F78" w:rsidRPr="002D4D84" w:rsidRDefault="002D4D84" w:rsidP="00375F78">
      <w:pPr>
        <w:pBdr>
          <w:top w:val="single" w:sz="48" w:space="1" w:color="FF0000"/>
          <w:bottom w:val="single" w:sz="48" w:space="1" w:color="FF0000"/>
        </w:pBdr>
        <w:jc w:val="both"/>
        <w:rPr>
          <w:rFonts w:asciiTheme="majorHAnsi" w:hAnsiTheme="majorHAnsi"/>
          <w:color w:val="C00000"/>
          <w:sz w:val="44"/>
          <w:szCs w:val="44"/>
        </w:rPr>
      </w:pPr>
      <w:r>
        <w:rPr>
          <w:rFonts w:asciiTheme="majorHAnsi" w:hAnsiTheme="majorHAnsi"/>
          <w:noProof/>
          <w:color w:val="C0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1257300</wp:posOffset>
                </wp:positionV>
                <wp:extent cx="6286500" cy="4895850"/>
                <wp:effectExtent l="0" t="0" r="19050" b="1905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89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D84" w:rsidRDefault="002D4D84">
                            <w:r w:rsidRPr="002D4D84">
                              <w:rPr>
                                <w:noProof/>
                              </w:rPr>
                              <w:drawing>
                                <wp:inline distT="0" distB="0" distL="0" distR="0" wp14:anchorId="1AE5BD0A" wp14:editId="7A91E15A">
                                  <wp:extent cx="5621020" cy="4120060"/>
                                  <wp:effectExtent l="0" t="0" r="0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1020" cy="412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0" o:spid="_x0000_s1034" type="#_x0000_t202" style="position:absolute;left:0;text-align:left;margin-left:-4.5pt;margin-top:99pt;width:495pt;height:38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" fillcolor="white [3201]" strokeweight=".5pt">
                <v:textbox>
                  <w:txbxContent>
                    <w:p w:rsidR="002D4D84" w:rsidRDefault="002D4D84">
                      <w:r w:rsidRPr="002D4D84">
                        <w:drawing>
                          <wp:inline distT="0" distB="0" distL="0" distR="0" wp14:anchorId="1AE5BD0A" wp14:editId="7A91E15A">
                            <wp:extent cx="5621020" cy="4120060"/>
                            <wp:effectExtent l="0" t="0" r="0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1020" cy="412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4D84">
        <w:rPr>
          <w:rFonts w:asciiTheme="majorHAnsi" w:hAnsiTheme="majorHAnsi"/>
          <w:color w:val="C00000"/>
          <w:sz w:val="44"/>
          <w:szCs w:val="44"/>
        </w:rPr>
        <w:t>LOKACIJA</w:t>
      </w:r>
    </w:p>
    <w:sectPr w:rsidR="00375F78" w:rsidRPr="002D4D84">
      <w:footerReference w:type="default" r:id="rId16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44A" w:rsidRDefault="0045044A">
      <w:pPr>
        <w:spacing w:after="0" w:line="240" w:lineRule="auto"/>
      </w:pPr>
      <w:r>
        <w:separator/>
      </w:r>
    </w:p>
  </w:endnote>
  <w:endnote w:type="continuationSeparator" w:id="0">
    <w:p w:rsidR="0045044A" w:rsidRDefault="0045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F0E" w:rsidRDefault="00A3538D">
    <w:pPr>
      <w:pStyle w:val="Podnoj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DC876A" wp14:editId="5143AE8B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Tekstni okvi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7F0E" w:rsidRDefault="00547F0E">
                          <w:pPr>
                            <w:pStyle w:val="Bezproreda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5" o:spid="_x0000_s1035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" filled="f" stroked="f">
              <v:textbox style="mso-fit-shape-to-text:t" inset=",0,,0">
                <w:txbxContent>
                  <w:p w:rsidR="00547F0E" w:rsidRDefault="00547F0E">
                    <w:pPr>
                      <w:pStyle w:val="Bezproreda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8BFDD0" wp14:editId="1194DCF2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kstni okvi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7F0E" w:rsidRDefault="00A3538D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E90708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6" o:spid="_x0000_s1036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" filled="f" stroked="f">
              <v:textbox style="layout-flow:vertical">
                <w:txbxContent>
                  <w:p w:rsidR="00547F0E" w:rsidRDefault="00A3538D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E90708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3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ECF53A" wp14:editId="1B88663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Pravokut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id="Pravokutnik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" filled="f" strokecolor="black [3213]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C65C5E" wp14:editId="06D25CD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468630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Pravokut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id="Pravokutnik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" fillcolor="black [3213]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3F6929" wp14:editId="4EB21C5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6766560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Pravokut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id="Pravokutnik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44A" w:rsidRDefault="0045044A">
      <w:pPr>
        <w:spacing w:after="0" w:line="240" w:lineRule="auto"/>
      </w:pPr>
      <w:r>
        <w:separator/>
      </w:r>
    </w:p>
  </w:footnote>
  <w:footnote w:type="continuationSeparator" w:id="0">
    <w:p w:rsidR="0045044A" w:rsidRDefault="00450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868D0"/>
    <w:multiLevelType w:val="hybridMultilevel"/>
    <w:tmpl w:val="DA1AB0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775D59"/>
    <w:multiLevelType w:val="hybridMultilevel"/>
    <w:tmpl w:val="EA66FD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8FF"/>
    <w:rsid w:val="00003873"/>
    <w:rsid w:val="000F284A"/>
    <w:rsid w:val="001104D8"/>
    <w:rsid w:val="001757C0"/>
    <w:rsid w:val="00267676"/>
    <w:rsid w:val="002D4D84"/>
    <w:rsid w:val="00352C01"/>
    <w:rsid w:val="00375F78"/>
    <w:rsid w:val="003A4A91"/>
    <w:rsid w:val="0045044A"/>
    <w:rsid w:val="00547F0E"/>
    <w:rsid w:val="0056569F"/>
    <w:rsid w:val="005F7CE1"/>
    <w:rsid w:val="006775A9"/>
    <w:rsid w:val="006F1686"/>
    <w:rsid w:val="00751CCA"/>
    <w:rsid w:val="007F5EA2"/>
    <w:rsid w:val="008B762E"/>
    <w:rsid w:val="008E66CE"/>
    <w:rsid w:val="009E5867"/>
    <w:rsid w:val="00A3538D"/>
    <w:rsid w:val="00A50818"/>
    <w:rsid w:val="00A52107"/>
    <w:rsid w:val="00AD68FF"/>
    <w:rsid w:val="00BC072F"/>
    <w:rsid w:val="00C21E91"/>
    <w:rsid w:val="00C347F4"/>
    <w:rsid w:val="00C9051C"/>
    <w:rsid w:val="00CA3562"/>
    <w:rsid w:val="00CC45F0"/>
    <w:rsid w:val="00D80401"/>
    <w:rsid w:val="00D8244E"/>
    <w:rsid w:val="00D875EB"/>
    <w:rsid w:val="00D93B9A"/>
    <w:rsid w:val="00DF0109"/>
    <w:rsid w:val="00E90708"/>
    <w:rsid w:val="00F3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8" w:lineRule="auto"/>
    </w:p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Naslov4Char">
    <w:name w:val="Naslov 4 Char"/>
    <w:basedOn w:val="Zadanifontodlomka"/>
    <w:link w:val="Naslov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Opisslike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aslovChar">
    <w:name w:val="Naslov Char"/>
    <w:basedOn w:val="Zadanifontodlomka"/>
    <w:link w:val="Naslov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Naglaeno">
    <w:name w:val="Strong"/>
    <w:basedOn w:val="Zadanifontodlomka"/>
    <w:uiPriority w:val="22"/>
    <w:qFormat/>
    <w:rPr>
      <w:b/>
      <w:bCs/>
    </w:rPr>
  </w:style>
  <w:style w:type="character" w:styleId="Istaknuto">
    <w:name w:val="Emphasis"/>
    <w:basedOn w:val="Zadanifontodlomka"/>
    <w:uiPriority w:val="20"/>
    <w:qFormat/>
    <w:rPr>
      <w:i/>
      <w:iCs/>
    </w:rPr>
  </w:style>
  <w:style w:type="paragraph" w:styleId="Bezproreda">
    <w:name w:val="No Spacing"/>
    <w:link w:val="BezproredaChar"/>
    <w:uiPriority w:val="1"/>
    <w:qFormat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tChar">
    <w:name w:val="Citat Char"/>
    <w:basedOn w:val="Zadanifontodlomka"/>
    <w:link w:val="Citat"/>
    <w:uiPriority w:val="29"/>
    <w:rPr>
      <w:i/>
      <w:iCs/>
      <w:color w:val="7A7A7A" w:themeColor="accent1"/>
      <w:sz w:val="28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NaglaencitatChar">
    <w:name w:val="Naglašen citat Char"/>
    <w:basedOn w:val="Zadanifontodlomka"/>
    <w:link w:val="Naglaencitat"/>
    <w:uiPriority w:val="30"/>
    <w:rPr>
      <w:b/>
      <w:bCs/>
      <w:i/>
      <w:iCs/>
      <w:color w:val="7F7F7F" w:themeColor="text1" w:themeTint="80"/>
      <w:sz w:val="26"/>
    </w:rPr>
  </w:style>
  <w:style w:type="character" w:styleId="Neupadljivoisticanje">
    <w:name w:val="Subtle Emphasis"/>
    <w:basedOn w:val="Zadanifontodlomka"/>
    <w:uiPriority w:val="19"/>
    <w:qFormat/>
    <w:rPr>
      <w:i/>
      <w:iCs/>
      <w:color w:val="7A7A7A" w:themeColor="accent1"/>
    </w:rPr>
  </w:style>
  <w:style w:type="character" w:styleId="Jakoisticanje">
    <w:name w:val="Intense Emphasis"/>
    <w:basedOn w:val="Zadanifontodlomka"/>
    <w:uiPriority w:val="21"/>
    <w:qFormat/>
    <w:rPr>
      <w:b/>
      <w:bCs/>
      <w:i/>
      <w:iCs/>
      <w:color w:val="D1282E" w:themeColor="text2"/>
    </w:rPr>
  </w:style>
  <w:style w:type="character" w:styleId="Neupadljivareferenca">
    <w:name w:val="Subtle Reference"/>
    <w:basedOn w:val="Zadanifontodlomka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Istaknutareferenca">
    <w:name w:val="Intense Reference"/>
    <w:basedOn w:val="Zadanifontodlomka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Naslovknjige">
    <w:name w:val="Book Title"/>
    <w:basedOn w:val="Zadanifontodlomka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Naslov">
    <w:name w:val="TOC Heading"/>
    <w:basedOn w:val="Naslov1"/>
    <w:next w:val="Normal"/>
    <w:uiPriority w:val="39"/>
    <w:semiHidden/>
    <w:unhideWhenUsed/>
    <w:qFormat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character" w:styleId="Hiperveza">
    <w:name w:val="Hyperlink"/>
    <w:basedOn w:val="Zadanifontodlomka"/>
    <w:uiPriority w:val="99"/>
    <w:unhideWhenUsed/>
    <w:rsid w:val="003A4A91"/>
    <w:rPr>
      <w:color w:val="CC9900" w:themeColor="hyperlink"/>
      <w:u w:val="single"/>
    </w:rPr>
  </w:style>
  <w:style w:type="paragraph" w:customStyle="1" w:styleId="ecxmsonormal">
    <w:name w:val="ecxmsonormal"/>
    <w:basedOn w:val="Normal"/>
    <w:rsid w:val="00C21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8" w:lineRule="auto"/>
    </w:p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Naslov4Char">
    <w:name w:val="Naslov 4 Char"/>
    <w:basedOn w:val="Zadanifontodlomka"/>
    <w:link w:val="Naslov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Opisslike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aslovChar">
    <w:name w:val="Naslov Char"/>
    <w:basedOn w:val="Zadanifontodlomka"/>
    <w:link w:val="Naslov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Naglaeno">
    <w:name w:val="Strong"/>
    <w:basedOn w:val="Zadanifontodlomka"/>
    <w:uiPriority w:val="22"/>
    <w:qFormat/>
    <w:rPr>
      <w:b/>
      <w:bCs/>
    </w:rPr>
  </w:style>
  <w:style w:type="character" w:styleId="Istaknuto">
    <w:name w:val="Emphasis"/>
    <w:basedOn w:val="Zadanifontodlomka"/>
    <w:uiPriority w:val="20"/>
    <w:qFormat/>
    <w:rPr>
      <w:i/>
      <w:iCs/>
    </w:rPr>
  </w:style>
  <w:style w:type="paragraph" w:styleId="Bezproreda">
    <w:name w:val="No Spacing"/>
    <w:link w:val="BezproredaChar"/>
    <w:uiPriority w:val="1"/>
    <w:qFormat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tChar">
    <w:name w:val="Citat Char"/>
    <w:basedOn w:val="Zadanifontodlomka"/>
    <w:link w:val="Citat"/>
    <w:uiPriority w:val="29"/>
    <w:rPr>
      <w:i/>
      <w:iCs/>
      <w:color w:val="7A7A7A" w:themeColor="accent1"/>
      <w:sz w:val="28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NaglaencitatChar">
    <w:name w:val="Naglašen citat Char"/>
    <w:basedOn w:val="Zadanifontodlomka"/>
    <w:link w:val="Naglaencitat"/>
    <w:uiPriority w:val="30"/>
    <w:rPr>
      <w:b/>
      <w:bCs/>
      <w:i/>
      <w:iCs/>
      <w:color w:val="7F7F7F" w:themeColor="text1" w:themeTint="80"/>
      <w:sz w:val="26"/>
    </w:rPr>
  </w:style>
  <w:style w:type="character" w:styleId="Neupadljivoisticanje">
    <w:name w:val="Subtle Emphasis"/>
    <w:basedOn w:val="Zadanifontodlomka"/>
    <w:uiPriority w:val="19"/>
    <w:qFormat/>
    <w:rPr>
      <w:i/>
      <w:iCs/>
      <w:color w:val="7A7A7A" w:themeColor="accent1"/>
    </w:rPr>
  </w:style>
  <w:style w:type="character" w:styleId="Jakoisticanje">
    <w:name w:val="Intense Emphasis"/>
    <w:basedOn w:val="Zadanifontodlomka"/>
    <w:uiPriority w:val="21"/>
    <w:qFormat/>
    <w:rPr>
      <w:b/>
      <w:bCs/>
      <w:i/>
      <w:iCs/>
      <w:color w:val="D1282E" w:themeColor="text2"/>
    </w:rPr>
  </w:style>
  <w:style w:type="character" w:styleId="Neupadljivareferenca">
    <w:name w:val="Subtle Reference"/>
    <w:basedOn w:val="Zadanifontodlomka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Istaknutareferenca">
    <w:name w:val="Intense Reference"/>
    <w:basedOn w:val="Zadanifontodlomka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Naslovknjige">
    <w:name w:val="Book Title"/>
    <w:basedOn w:val="Zadanifontodlomka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Naslov">
    <w:name w:val="TOC Heading"/>
    <w:basedOn w:val="Naslov1"/>
    <w:next w:val="Normal"/>
    <w:uiPriority w:val="39"/>
    <w:semiHidden/>
    <w:unhideWhenUsed/>
    <w:qFormat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character" w:styleId="Hiperveza">
    <w:name w:val="Hyperlink"/>
    <w:basedOn w:val="Zadanifontodlomka"/>
    <w:uiPriority w:val="99"/>
    <w:unhideWhenUsed/>
    <w:rsid w:val="003A4A91"/>
    <w:rPr>
      <w:color w:val="CC9900" w:themeColor="hyperlink"/>
      <w:u w:val="single"/>
    </w:rPr>
  </w:style>
  <w:style w:type="paragraph" w:customStyle="1" w:styleId="ecxmsonormal">
    <w:name w:val="ecxmsonormal"/>
    <w:basedOn w:val="Normal"/>
    <w:rsid w:val="00C21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ettaedu.eu/StrucniSkupoviZSV.aspx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tel:040/328%20003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ruzic6@gmail.com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20.pn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zen\AppData\Roaming\Microsoft\Predlo&#353;ci\Essential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CAB7F-F363-4D55-BD11-627475E1C9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B37BE1-3921-4A32-AAC4-8FBA7B12F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</Template>
  <TotalTime>20</TotalTime>
  <Pages>5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Promicanje ljudskih prava kroz aktivnosti školske knjižnice</dc:title>
  <dc:subject>upanijsko stručno vijeće školskih knjižničaraosnovnih i srednjih škola</dc:subject>
  <dc:creator>Drazen</dc:creator>
  <cp:lastModifiedBy>Drazen</cp:lastModifiedBy>
  <cp:revision>6</cp:revision>
  <dcterms:created xsi:type="dcterms:W3CDTF">2019-02-13T06:52:00Z</dcterms:created>
  <dcterms:modified xsi:type="dcterms:W3CDTF">2019-02-15T06:41:00Z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